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1F2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AE5E0FF" w14:textId="77777777" w:rsidR="00F90453" w:rsidRDefault="00D9434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C25CE5E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F5A1E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F4B6" w14:textId="77777777"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14:paraId="69EFB738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6AEDD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87DC" w14:textId="77777777"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כלכלן ראשי</w:t>
            </w:r>
          </w:p>
        </w:tc>
      </w:tr>
      <w:tr w:rsidR="007548B0" w14:paraId="70B4EDD2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54D74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9DC2" w14:textId="16333161" w:rsidR="00222867" w:rsidRDefault="007D4850" w:rsidP="00B166FF">
            <w:r>
              <w:rPr>
                <w:rFonts w:hint="cs"/>
                <w:rtl/>
              </w:rPr>
              <w:t>‏</w:t>
            </w:r>
            <w:r w:rsidR="00905AD7">
              <w:rPr>
                <w:rFonts w:hint="cs"/>
                <w:rtl/>
              </w:rPr>
              <w:t>‏</w:t>
            </w:r>
            <w:r w:rsidR="00B166FF">
              <w:rPr>
                <w:rFonts w:hint="cs"/>
                <w:rtl/>
              </w:rPr>
              <w:t>‏</w:t>
            </w:r>
            <w:r w:rsidR="0035453F">
              <w:rPr>
                <w:rFonts w:hint="cs"/>
                <w:rtl/>
              </w:rPr>
              <w:t>‏</w:t>
            </w:r>
            <w:r w:rsidR="0035453F">
              <w:rPr>
                <w:rtl/>
              </w:rPr>
              <w:t xml:space="preserve">17 </w:t>
            </w:r>
            <w:r w:rsidR="0035453F">
              <w:rPr>
                <w:rFonts w:hint="cs"/>
                <w:rtl/>
              </w:rPr>
              <w:t>נובמבר</w:t>
            </w:r>
            <w:r w:rsidR="0035453F">
              <w:rPr>
                <w:rtl/>
              </w:rPr>
              <w:t>, 2024</w:t>
            </w:r>
          </w:p>
        </w:tc>
      </w:tr>
    </w:tbl>
    <w:p w14:paraId="68148307" w14:textId="77777777" w:rsidR="00332AFB" w:rsidRDefault="00D94344" w:rsidP="00222867">
      <w:pPr>
        <w:rPr>
          <w:rtl/>
        </w:rPr>
      </w:pPr>
    </w:p>
    <w:p w14:paraId="75F3998D" w14:textId="77777777" w:rsidR="00222867" w:rsidRDefault="00D94344" w:rsidP="00222867">
      <w:pPr>
        <w:rPr>
          <w:rtl/>
        </w:rPr>
      </w:pPr>
    </w:p>
    <w:p w14:paraId="1D56B9A6" w14:textId="77777777" w:rsidR="00222867" w:rsidRDefault="00D94344" w:rsidP="00222867">
      <w:pPr>
        <w:rPr>
          <w:rtl/>
        </w:rPr>
      </w:pPr>
    </w:p>
    <w:p w14:paraId="231CDFDC" w14:textId="77777777" w:rsidR="00222867" w:rsidRDefault="00D94344" w:rsidP="00222867">
      <w:pPr>
        <w:rPr>
          <w:rtl/>
        </w:rPr>
      </w:pPr>
    </w:p>
    <w:p w14:paraId="25C4CA7F" w14:textId="77777777" w:rsidR="00222867" w:rsidRDefault="00D94344" w:rsidP="00222867">
      <w:pPr>
        <w:rPr>
          <w:rtl/>
        </w:rPr>
      </w:pPr>
    </w:p>
    <w:p w14:paraId="0999403C" w14:textId="77777777" w:rsidR="00222867" w:rsidRDefault="00D94344" w:rsidP="00222867">
      <w:pPr>
        <w:rPr>
          <w:rtl/>
        </w:rPr>
      </w:pPr>
    </w:p>
    <w:p w14:paraId="5741E5F5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61FCFA2" w14:textId="77777777" w:rsidR="00222867" w:rsidRDefault="00D9434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D6D3558" w14:textId="77777777" w:rsidR="00222867" w:rsidRPr="00AF57E9" w:rsidRDefault="009B6B29" w:rsidP="00F3538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3538A">
        <w:rPr>
          <w:rFonts w:asciiTheme="minorBidi" w:hAnsiTheme="minorBidi" w:cstheme="minorBidi" w:hint="cs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41A4535A" w14:textId="77777777" w:rsidR="00222867" w:rsidRPr="00AF57E9" w:rsidRDefault="00D9434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1DA43F0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81E6A20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6AFB32B1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20C2" w14:textId="77777777" w:rsidR="007D4850" w:rsidRPr="00BE7143" w:rsidRDefault="007D4850" w:rsidP="00B166F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="00B166FF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</w:t>
            </w:r>
            <w:r w:rsidR="00B166FF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מאגר </w:t>
            </w:r>
            <w:r w:rsidR="00B166FF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מכיל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פרטים על חוקי המס במדינות שונות בעולם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14:paraId="6E8E92C2" w14:textId="77777777" w:rsidR="00910E38" w:rsidRDefault="00910E38" w:rsidP="00910E3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14:paraId="6EA105F9" w14:textId="77777777" w:rsidR="00B166FF" w:rsidRPr="00BE7143" w:rsidRDefault="00910E38" w:rsidP="00B166F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14:paraId="326F1812" w14:textId="77777777" w:rsidR="00222867" w:rsidRPr="00910E38" w:rsidRDefault="00D9434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1D4AD6E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70E3BFD" w14:textId="77777777" w:rsidR="00222867" w:rsidRPr="00AF57E9" w:rsidRDefault="009B6B29" w:rsidP="00905AD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05AD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8202963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4E0719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172714A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D9627C5" w14:textId="77777777" w:rsidTr="00222867">
        <w:tc>
          <w:tcPr>
            <w:tcW w:w="3085" w:type="dxa"/>
            <w:hideMark/>
          </w:tcPr>
          <w:p w14:paraId="2E71100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27FD453" w14:textId="77777777" w:rsidR="00222867" w:rsidRPr="00AF57E9" w:rsidRDefault="00910E3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3D01457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4D229AF" w14:textId="77777777" w:rsidR="00222867" w:rsidRPr="00AF57E9" w:rsidRDefault="00D9434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4807A85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8"/>
        <w:gridCol w:w="2995"/>
      </w:tblGrid>
      <w:tr w:rsidR="007548B0" w14:paraId="5156C4A5" w14:textId="77777777" w:rsidTr="00222867">
        <w:tc>
          <w:tcPr>
            <w:tcW w:w="2698" w:type="dxa"/>
            <w:shd w:val="clear" w:color="auto" w:fill="E6E6E6"/>
            <w:hideMark/>
          </w:tcPr>
          <w:p w14:paraId="0FE924E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7E384FB5" w14:textId="77777777" w:rsidR="00222867" w:rsidRPr="00AF57E9" w:rsidRDefault="00910E3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IBFD Publications</w:t>
            </w:r>
          </w:p>
        </w:tc>
      </w:tr>
      <w:tr w:rsidR="007548B0" w14:paraId="56366C3D" w14:textId="77777777" w:rsidTr="00222867">
        <w:tc>
          <w:tcPr>
            <w:tcW w:w="2698" w:type="dxa"/>
            <w:shd w:val="clear" w:color="auto" w:fill="E6E6E6"/>
            <w:hideMark/>
          </w:tcPr>
          <w:p w14:paraId="08C2CB6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4010F1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7ADEBA9" w14:textId="77777777" w:rsidR="00222867" w:rsidRPr="00AF57E9" w:rsidRDefault="00910E3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50001013</w:t>
            </w:r>
          </w:p>
        </w:tc>
      </w:tr>
      <w:tr w:rsidR="007548B0" w14:paraId="2C81C0A0" w14:textId="77777777" w:rsidTr="00222867">
        <w:tc>
          <w:tcPr>
            <w:tcW w:w="2698" w:type="dxa"/>
            <w:shd w:val="clear" w:color="auto" w:fill="E6E6E6"/>
            <w:hideMark/>
          </w:tcPr>
          <w:p w14:paraId="00E342B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98254AC" w14:textId="77777777" w:rsidR="00222867" w:rsidRPr="00AF57E9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7F71232" w14:textId="77777777" w:rsidR="00222867" w:rsidRPr="00AF57E9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02CCDB4B" w14:textId="77777777" w:rsidTr="00222867">
        <w:tc>
          <w:tcPr>
            <w:tcW w:w="2698" w:type="dxa"/>
            <w:shd w:val="clear" w:color="auto" w:fill="E6E6E6"/>
            <w:hideMark/>
          </w:tcPr>
          <w:p w14:paraId="08C77BA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67DF765E" w14:textId="7FFAC489" w:rsidR="00222867" w:rsidRPr="00AF57E9" w:rsidRDefault="00905AD7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מנוי 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לשנת 202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910E38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130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€</w:t>
            </w:r>
          </w:p>
        </w:tc>
      </w:tr>
      <w:tr w:rsidR="007548B0" w14:paraId="2426DDA2" w14:textId="77777777" w:rsidTr="00222867">
        <w:tc>
          <w:tcPr>
            <w:tcW w:w="2698" w:type="dxa"/>
            <w:shd w:val="clear" w:color="auto" w:fill="E6E6E6"/>
            <w:hideMark/>
          </w:tcPr>
          <w:p w14:paraId="08056DA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34CED0C" w14:textId="60F118F6" w:rsidR="00ED2C8A" w:rsidRDefault="00ED2C8A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המנוי הוא לשנת 202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</w:t>
            </w:r>
            <w:r w:rsidR="00F353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 בינואר 202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עד 31 בדצמבר 202</w:t>
            </w:r>
            <w:r w:rsidR="0035453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)</w:t>
            </w:r>
            <w:r w:rsidR="00F353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. </w:t>
            </w:r>
          </w:p>
          <w:p w14:paraId="492ED179" w14:textId="77777777" w:rsidR="00222867" w:rsidRPr="00AF57E9" w:rsidRDefault="00D94344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02115F0E" w14:textId="77777777" w:rsidR="00222867" w:rsidRPr="00AF57E9" w:rsidRDefault="00D9434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F784F56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588795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FA52E45" w14:textId="77777777" w:rsidR="00222867" w:rsidRPr="00AF57E9" w:rsidRDefault="00D9434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EECD12D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E21897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7A32CB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9F82367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F7310F7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94D8F24" w14:textId="77777777" w:rsidTr="00F3538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B8CF" w14:textId="77777777"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כפי שנאמר מעלה, 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במאגר פרטים על חוקי המס במדינות שונות בעולם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הכולל, בין השאר,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14:paraId="48E4B863" w14:textId="77777777"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14:paraId="098289FB" w14:textId="77777777"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14:paraId="6FF417C1" w14:textId="77777777"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14:paraId="02404273" w14:textId="77777777" w:rsidR="00F3538A" w:rsidRPr="008D3A18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מנויים רשויות מסים בארץ ובעולם ומשרדים בשוק הפרטי העוסקים במסים. לא מצאנו מאגר אחר בו מופיעים הנתונים הקיימים ב-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, אשר מתעדכנים באופן שוטף. </w:t>
            </w:r>
          </w:p>
          <w:p w14:paraId="7641E8A7" w14:textId="77777777"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14:paraId="59873552" w14:textId="77777777" w:rsidR="00F3538A" w:rsidRDefault="00F3538A" w:rsidP="00ED2C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צורך ה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עבוד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השוטפת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של </w:t>
            </w:r>
            <w:proofErr w:type="spellStart"/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מי</w:t>
            </w:r>
            <w:r w:rsidR="00ED2C8A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נהל</w:t>
            </w:r>
            <w:proofErr w:type="spellEnd"/>
            <w:r w:rsidR="00ED2C8A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הכנסות המדינה שבאגף הכלכלן הראשי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בקביעת מדיניות המסים של ישראל ולצורך הדיונים לכריתת אמנות המס של ישראל,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נדרשים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לגישה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המצוי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ולכן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מחדשים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שנה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(כפי ציינתי, החומר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מתעדכן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באופן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שוטף).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14:paraId="331575DD" w14:textId="77777777"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14:paraId="5957686A" w14:textId="77777777" w:rsidR="00222867" w:rsidRPr="00F3538A" w:rsidRDefault="00D94344" w:rsidP="00905AD7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F790961" w14:textId="77777777" w:rsidR="00222867" w:rsidRPr="00AF57E9" w:rsidRDefault="00D9434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169BC0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05E769D" w14:textId="77777777" w:rsidR="00222867" w:rsidRPr="00AF57E9" w:rsidRDefault="00D943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2F92F5D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1C9AE3D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9DA709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B61" w14:textId="77777777"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רבקה לפינר, רו"ח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9C01" w14:textId="77777777"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סגנית בכירה ל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ממונה על הכנסות המדינה והכלכלן הראשי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9E43" w14:textId="77777777" w:rsidR="00222867" w:rsidRPr="00AF57E9" w:rsidRDefault="00D943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472F48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1F360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68F2E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3B568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91C7C99" w14:textId="77777777" w:rsidR="00222867" w:rsidRPr="00817FBA" w:rsidRDefault="00D94344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15044" w14:textId="77777777" w:rsidR="00D94344" w:rsidRDefault="00D94344">
      <w:r>
        <w:separator/>
      </w:r>
    </w:p>
  </w:endnote>
  <w:endnote w:type="continuationSeparator" w:id="0">
    <w:p w14:paraId="6B4B99A9" w14:textId="77777777" w:rsidR="00D94344" w:rsidRDefault="00D9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A9F103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415D83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5159BE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90B2E3C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D2C8A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D2C8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CF97F8D" w14:textId="77777777" w:rsidR="00354861" w:rsidRPr="0098529F" w:rsidRDefault="00D9434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09B83021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33D556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30271A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FCF5C6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118A67F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35E81BF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A1B1B3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CF09DF1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24859E7C" w14:textId="77777777" w:rsidR="00E678BB" w:rsidRPr="00354861" w:rsidRDefault="00D9434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B305" w14:textId="77777777" w:rsidR="00D94344" w:rsidRDefault="00D94344">
      <w:r>
        <w:separator/>
      </w:r>
    </w:p>
  </w:footnote>
  <w:footnote w:type="continuationSeparator" w:id="0">
    <w:p w14:paraId="3C1F123B" w14:textId="77777777" w:rsidR="00D94344" w:rsidRDefault="00D94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9D6C885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D5AD4F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0A87680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85FB48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FD75CC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3E6C455" wp14:editId="6706C68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40E01B2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8640299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FC48805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1A2D28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734D0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E6EFF0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A9E7FCE" w14:textId="77777777" w:rsidR="009220EC" w:rsidRPr="00D84715" w:rsidRDefault="00D943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D99E1F9" w14:textId="77777777" w:rsidR="009220EC" w:rsidRDefault="00D943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37EC2A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0FE7F8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DCB2B1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339ECEE" w14:textId="77777777" w:rsidR="003D6D13" w:rsidRPr="00D84715" w:rsidRDefault="00D943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043544E" w14:textId="77777777" w:rsidR="003D6D13" w:rsidRPr="00D84715" w:rsidRDefault="00D943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206191D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EFE5337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85778F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41D1FA" w14:textId="77777777" w:rsidR="009220EC" w:rsidRPr="00D84715" w:rsidRDefault="00D943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6212082" w14:textId="77777777" w:rsidR="009220EC" w:rsidRPr="00D84715" w:rsidRDefault="00D943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FE9205F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D8BD42C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822604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EC8ABE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37735F3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F5D893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266BA7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A0BF77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9D49D40" w14:textId="77777777" w:rsidR="00E678BB" w:rsidRPr="00D84715" w:rsidRDefault="00D9434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62A3B"/>
    <w:rsid w:val="000630FF"/>
    <w:rsid w:val="00336CDD"/>
    <w:rsid w:val="0035453F"/>
    <w:rsid w:val="00407977"/>
    <w:rsid w:val="00450EAE"/>
    <w:rsid w:val="005A51AB"/>
    <w:rsid w:val="00737365"/>
    <w:rsid w:val="007548B0"/>
    <w:rsid w:val="007A579D"/>
    <w:rsid w:val="007D4850"/>
    <w:rsid w:val="00802EC9"/>
    <w:rsid w:val="00905AD7"/>
    <w:rsid w:val="00910E38"/>
    <w:rsid w:val="009B6B29"/>
    <w:rsid w:val="009F7FB7"/>
    <w:rsid w:val="00B166FF"/>
    <w:rsid w:val="00BD04AE"/>
    <w:rsid w:val="00D94344"/>
    <w:rsid w:val="00ED2C8A"/>
    <w:rsid w:val="00F3538A"/>
    <w:rsid w:val="00F7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46576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696E0-2AB0-4022-8853-DE8E4903D6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449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2024-11-24T07:05:00Z</dcterms:created>
  <dcterms:modified xsi:type="dcterms:W3CDTF">2024-11-24T07:05:00Z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